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34F9B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BFD27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3AAA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01C7D357" w:rsidR="00A03728" w:rsidRDefault="00031B2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October 8</w:t>
      </w:r>
      <w:r w:rsidR="00BB1F1B">
        <w:rPr>
          <w:rFonts w:ascii="Univers" w:hAnsi="Univers"/>
        </w:rPr>
        <w:t>, 2021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3700393B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</w:t>
      </w:r>
      <w:r w:rsidR="00D07EA2">
        <w:rPr>
          <w:rFonts w:ascii="Univers" w:hAnsi="Univers"/>
        </w:rPr>
        <w:t>RFPs</w:t>
      </w:r>
      <w:r>
        <w:rPr>
          <w:rFonts w:ascii="Univers" w:hAnsi="Univers"/>
        </w:rPr>
        <w:t xml:space="preserve"> at 2815 East Garland Avenue, Spokane, WA  99207,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20345F05" w:rsidR="00A03728" w:rsidRDefault="00D07EA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No. </w:t>
      </w:r>
      <w:r w:rsidR="00031B2C">
        <w:rPr>
          <w:rFonts w:ascii="Univers" w:hAnsi="Univers"/>
        </w:rPr>
        <w:t>8</w:t>
      </w:r>
      <w:r w:rsidR="00EE7629">
        <w:rPr>
          <w:rFonts w:ascii="Univers" w:hAnsi="Univers"/>
        </w:rPr>
        <w:t>-21</w:t>
      </w:r>
      <w:r w:rsidR="00E95BB7">
        <w:rPr>
          <w:rFonts w:ascii="Univers" w:hAnsi="Univers"/>
        </w:rPr>
        <w:t>22</w:t>
      </w:r>
    </w:p>
    <w:p w14:paraId="4DEF716B" w14:textId="64770B2C" w:rsidR="00A34EF4" w:rsidRDefault="00031B2C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Multi-Functional Printer/</w:t>
      </w:r>
      <w:r w:rsidR="00285679">
        <w:rPr>
          <w:rFonts w:ascii="Univers" w:hAnsi="Univers"/>
        </w:rPr>
        <w:t>Copier/Scanner</w:t>
      </w:r>
      <w:r w:rsidR="00A34EF4">
        <w:rPr>
          <w:rFonts w:ascii="Univers" w:hAnsi="Univers"/>
        </w:rPr>
        <w:t xml:space="preserve">, until 2:00:00 p.m. PDT, </w:t>
      </w:r>
      <w:r w:rsidR="00681E41">
        <w:rPr>
          <w:rFonts w:ascii="Univers" w:hAnsi="Univers"/>
        </w:rPr>
        <w:t>Fri</w:t>
      </w:r>
      <w:r w:rsidR="00FA5461">
        <w:rPr>
          <w:rFonts w:ascii="Univers" w:hAnsi="Univers"/>
        </w:rPr>
        <w:t xml:space="preserve">day, </w:t>
      </w:r>
      <w:r w:rsidR="00681E41">
        <w:rPr>
          <w:rFonts w:ascii="Univers" w:hAnsi="Univers"/>
        </w:rPr>
        <w:t>October</w:t>
      </w:r>
      <w:r w:rsidR="00285679">
        <w:rPr>
          <w:rFonts w:ascii="Univers" w:hAnsi="Univers"/>
        </w:rPr>
        <w:t xml:space="preserve"> 29</w:t>
      </w:r>
      <w:r w:rsidR="009851CC">
        <w:rPr>
          <w:rFonts w:ascii="Univers" w:hAnsi="Univers"/>
        </w:rPr>
        <w:t>, 202</w:t>
      </w:r>
      <w:r w:rsidR="00E95BB7">
        <w:rPr>
          <w:rFonts w:ascii="Univers" w:hAnsi="Univers"/>
        </w:rPr>
        <w:t>1</w:t>
      </w:r>
    </w:p>
    <w:p w14:paraId="75DEFF11" w14:textId="430A7C71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454DFFC" w14:textId="02315C0A" w:rsidR="00681E41" w:rsidRDefault="00681E4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At which time the pro</w:t>
      </w:r>
      <w:r w:rsidR="00445B28">
        <w:rPr>
          <w:rFonts w:ascii="Univers" w:hAnsi="Univers"/>
        </w:rPr>
        <w:t>posals will be collected and participating vendors acknowledged.</w:t>
      </w: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2B4877C9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9851CC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9851CC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 xml:space="preserve">Adam </w:t>
      </w:r>
      <w:proofErr w:type="spellStart"/>
      <w:r w:rsidR="00C82FCC">
        <w:rPr>
          <w:rFonts w:ascii="Univers" w:hAnsi="Univers"/>
        </w:rPr>
        <w:t>Swin</w:t>
      </w:r>
      <w:r w:rsidR="00A01C70">
        <w:rPr>
          <w:rFonts w:ascii="Univers" w:hAnsi="Univers"/>
        </w:rPr>
        <w:t>yard</w:t>
      </w:r>
      <w:proofErr w:type="spellEnd"/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4C0A9D98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7F5598">
        <w:rPr>
          <w:rFonts w:ascii="Univers" w:hAnsi="Univers"/>
          <w:u w:val="single"/>
        </w:rPr>
        <w:t xml:space="preserve">October </w:t>
      </w:r>
      <w:r w:rsidR="0033420A">
        <w:rPr>
          <w:rFonts w:ascii="Univers" w:hAnsi="Univers"/>
          <w:u w:val="single"/>
        </w:rPr>
        <w:t>1</w:t>
      </w:r>
      <w:r w:rsidR="007F5598">
        <w:rPr>
          <w:rFonts w:ascii="Univers" w:hAnsi="Univers"/>
          <w:u w:val="single"/>
        </w:rPr>
        <w:t>1</w:t>
      </w:r>
      <w:r w:rsidR="007F5598" w:rsidRPr="007F5598">
        <w:rPr>
          <w:rFonts w:ascii="Univers" w:hAnsi="Univers"/>
          <w:u w:val="single"/>
          <w:vertAlign w:val="superscript"/>
        </w:rPr>
        <w:t>st</w:t>
      </w:r>
      <w:r w:rsidR="007F5598">
        <w:rPr>
          <w:rFonts w:ascii="Univers" w:hAnsi="Univers"/>
          <w:u w:val="single"/>
        </w:rPr>
        <w:t xml:space="preserve"> and </w:t>
      </w:r>
      <w:r w:rsidR="0033420A">
        <w:rPr>
          <w:rFonts w:ascii="Univers" w:hAnsi="Univers"/>
          <w:u w:val="single"/>
        </w:rPr>
        <w:t>1</w:t>
      </w:r>
      <w:r w:rsidR="007F5598">
        <w:rPr>
          <w:rFonts w:ascii="Univers" w:hAnsi="Univers"/>
          <w:u w:val="single"/>
        </w:rPr>
        <w:t>8</w:t>
      </w:r>
      <w:proofErr w:type="gramStart"/>
      <w:r w:rsidR="007F5598" w:rsidRPr="007F5598">
        <w:rPr>
          <w:rFonts w:ascii="Univers" w:hAnsi="Univers"/>
          <w:u w:val="single"/>
          <w:vertAlign w:val="superscript"/>
        </w:rPr>
        <w:t>th</w:t>
      </w:r>
      <w:r w:rsidR="009E4AD7">
        <w:rPr>
          <w:rFonts w:ascii="Univers" w:hAnsi="Univers"/>
          <w:u w:val="single"/>
        </w:rPr>
        <w:t xml:space="preserve"> </w:t>
      </w:r>
      <w:r w:rsidR="00A01C70">
        <w:rPr>
          <w:rFonts w:ascii="Univers" w:hAnsi="Univers"/>
          <w:u w:val="single"/>
        </w:rPr>
        <w:t>,</w:t>
      </w:r>
      <w:proofErr w:type="gramEnd"/>
      <w:r w:rsidR="00A01C70">
        <w:rPr>
          <w:rFonts w:ascii="Univers" w:hAnsi="Univers"/>
          <w:u w:val="single"/>
        </w:rPr>
        <w:t xml:space="preserve"> 202</w:t>
      </w:r>
      <w:r w:rsidR="009E4AD7">
        <w:rPr>
          <w:rFonts w:ascii="Univers" w:hAnsi="Univers"/>
          <w:u w:val="single"/>
        </w:rPr>
        <w:t>1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2967FF-01D7-4790-BFEB-87E9584201E0}"/>
    <w:embedBold r:id="rId2" w:fontKey="{28E8E1BC-3036-4341-BCCB-950CB4F5146C}"/>
    <w:embedItalic r:id="rId3" w:fontKey="{45D2E497-4FFE-4213-995B-8185B91F50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491C1E5-F823-48B6-81A8-0AB3EACB2B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A75FF24-F08D-4CE9-B759-85D351F425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393B535-7828-495C-878F-EB98B1013F5D}"/>
  </w:font>
  <w:font w:name="Aldine401 BT">
    <w:altName w:val="Cambria"/>
    <w:charset w:val="00"/>
    <w:family w:val="roman"/>
    <w:pitch w:val="variable"/>
    <w:sig w:usb0="00000001" w:usb1="1000204A" w:usb2="00000000" w:usb3="00000000" w:csb0="00000011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7" w:fontKey="{A50E022D-F2E9-413C-A007-8E3F92D812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5D379C0-D8F2-4D2A-8D6E-494F78D966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C7D7B04-C08E-40C8-A3BD-D428F1682F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31B2C"/>
    <w:rsid w:val="0009548F"/>
    <w:rsid w:val="001177A6"/>
    <w:rsid w:val="00142C7D"/>
    <w:rsid w:val="00173CD6"/>
    <w:rsid w:val="001C0A40"/>
    <w:rsid w:val="001E41FD"/>
    <w:rsid w:val="00266719"/>
    <w:rsid w:val="00285679"/>
    <w:rsid w:val="002F47B0"/>
    <w:rsid w:val="0033420A"/>
    <w:rsid w:val="00337969"/>
    <w:rsid w:val="00362805"/>
    <w:rsid w:val="003B6000"/>
    <w:rsid w:val="003C74E4"/>
    <w:rsid w:val="003D4F9A"/>
    <w:rsid w:val="00405625"/>
    <w:rsid w:val="004146ED"/>
    <w:rsid w:val="00445B28"/>
    <w:rsid w:val="004A43D8"/>
    <w:rsid w:val="004C40AE"/>
    <w:rsid w:val="004F0DE8"/>
    <w:rsid w:val="005419E1"/>
    <w:rsid w:val="005E3BB9"/>
    <w:rsid w:val="005F6E1F"/>
    <w:rsid w:val="00602277"/>
    <w:rsid w:val="0060322B"/>
    <w:rsid w:val="00612C2D"/>
    <w:rsid w:val="00673477"/>
    <w:rsid w:val="00681E41"/>
    <w:rsid w:val="006A4919"/>
    <w:rsid w:val="006F555E"/>
    <w:rsid w:val="006F7482"/>
    <w:rsid w:val="007D42DA"/>
    <w:rsid w:val="007F5598"/>
    <w:rsid w:val="008004DB"/>
    <w:rsid w:val="008704A8"/>
    <w:rsid w:val="008B1896"/>
    <w:rsid w:val="008C4CEF"/>
    <w:rsid w:val="009570E3"/>
    <w:rsid w:val="009851CC"/>
    <w:rsid w:val="009E4AD7"/>
    <w:rsid w:val="00A01C70"/>
    <w:rsid w:val="00A03728"/>
    <w:rsid w:val="00A34EF4"/>
    <w:rsid w:val="00AE1B6E"/>
    <w:rsid w:val="00AE2055"/>
    <w:rsid w:val="00B666AF"/>
    <w:rsid w:val="00B71CA9"/>
    <w:rsid w:val="00B84886"/>
    <w:rsid w:val="00BB1F1B"/>
    <w:rsid w:val="00C06680"/>
    <w:rsid w:val="00C12CCC"/>
    <w:rsid w:val="00C51030"/>
    <w:rsid w:val="00C82FCC"/>
    <w:rsid w:val="00CC1A33"/>
    <w:rsid w:val="00CE0416"/>
    <w:rsid w:val="00D07EA2"/>
    <w:rsid w:val="00DD3400"/>
    <w:rsid w:val="00E902F6"/>
    <w:rsid w:val="00E95BB7"/>
    <w:rsid w:val="00EE7629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stockticker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9C3575-2AF0-4615-8CB0-015A8E883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2</TotalTime>
  <Pages>1</Pages>
  <Words>150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5</cp:revision>
  <cp:lastPrinted>2016-07-14T15:45:00Z</cp:lastPrinted>
  <dcterms:created xsi:type="dcterms:W3CDTF">2021-10-08T20:05:00Z</dcterms:created>
  <dcterms:modified xsi:type="dcterms:W3CDTF">2021-10-08T20:06:00Z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